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CF1A49" w14:paraId="25F88D82" w14:textId="77777777" w:rsidTr="00007728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1AE293A9" w14:textId="026F4DE4" w:rsidR="00692703" w:rsidRPr="00536BDA" w:rsidRDefault="00AD69C5" w:rsidP="00AD69C5">
            <w:pPr>
              <w:pStyle w:val="Title"/>
              <w:tabs>
                <w:tab w:val="center" w:pos="4680"/>
                <w:tab w:val="right" w:pos="9360"/>
              </w:tabs>
              <w:jc w:val="left"/>
              <w:rPr>
                <w:rFonts w:ascii="Bookman Old Style" w:hAnsi="Bookman Old Style"/>
                <w:spacing w:val="20"/>
                <w14:numSpacing w14:val="tabular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16DC3EE3" wp14:editId="226FC6A2">
                  <wp:simplePos x="0" y="0"/>
                  <wp:positionH relativeFrom="column">
                    <wp:posOffset>906145</wp:posOffset>
                  </wp:positionH>
                  <wp:positionV relativeFrom="page">
                    <wp:posOffset>24765</wp:posOffset>
                  </wp:positionV>
                  <wp:extent cx="4803571" cy="626184"/>
                  <wp:effectExtent l="0" t="0" r="0" b="254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3571" cy="626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ookman Old Style" w:hAnsi="Bookman Old Style"/>
                <w:color w:val="auto"/>
                <w:spacing w:val="20"/>
                <w14:numSpacing w14:val="tabular"/>
              </w:rPr>
              <w:tab/>
              <w:t>JE</w:t>
            </w:r>
            <w:r w:rsidR="005E46F7" w:rsidRPr="00536BDA">
              <w:rPr>
                <w:rFonts w:ascii="Bookman Old Style" w:hAnsi="Bookman Old Style"/>
                <w:color w:val="auto"/>
                <w:spacing w:val="20"/>
                <w14:numSpacing w14:val="tabular"/>
              </w:rPr>
              <w:t>remy</w:t>
            </w:r>
            <w:r>
              <w:rPr>
                <w:rFonts w:ascii="Bookman Old Style" w:hAnsi="Bookman Old Style"/>
                <w:color w:val="auto"/>
                <w:spacing w:val="20"/>
                <w14:numSpacing w14:val="tabular"/>
              </w:rPr>
              <w:t xml:space="preserve"> g</w:t>
            </w:r>
            <w:r w:rsidR="005E46F7" w:rsidRPr="00536BDA">
              <w:rPr>
                <w:rStyle w:val="IntenseEmphasis"/>
                <w:rFonts w:ascii="Bookman Old Style" w:hAnsi="Bookman Old Style"/>
                <w:b w:val="0"/>
                <w:bCs/>
                <w:color w:val="auto"/>
                <w:spacing w:val="20"/>
                <w14:numSpacing w14:val="tabular"/>
              </w:rPr>
              <w:t>arner</w:t>
            </w:r>
            <w:r>
              <w:rPr>
                <w:rStyle w:val="IntenseEmphasis"/>
                <w:rFonts w:ascii="Bookman Old Style" w:hAnsi="Bookman Old Style"/>
                <w:b w:val="0"/>
                <w:bCs/>
                <w:color w:val="auto"/>
                <w:spacing w:val="20"/>
                <w14:numSpacing w14:val="tabular"/>
              </w:rPr>
              <w:tab/>
            </w:r>
          </w:p>
          <w:p w14:paraId="15262D4B" w14:textId="77777777" w:rsidR="008A38C9" w:rsidRDefault="008A38C9" w:rsidP="008A38C9">
            <w:pPr>
              <w:pStyle w:val="ContactInfo"/>
              <w:contextualSpacing w:val="0"/>
            </w:pPr>
          </w:p>
          <w:p w14:paraId="4B1AFF1F" w14:textId="59B523AB" w:rsidR="008A38C9" w:rsidRPr="008A38C9" w:rsidRDefault="00692703" w:rsidP="008A38C9">
            <w:pPr>
              <w:pStyle w:val="ContactInfo"/>
              <w:contextualSpacing w:val="0"/>
            </w:pPr>
            <w:r w:rsidRPr="00CF1A49">
              <w:t xml:space="preserve"> </w:t>
            </w:r>
            <w:r w:rsidR="005A56B9" w:rsidRPr="008A38C9">
              <w:t>(9</w:t>
            </w:r>
            <w:r w:rsidR="005E46F7" w:rsidRPr="008A38C9">
              <w:t>12)</w:t>
            </w:r>
            <w:r w:rsidR="005A56B9" w:rsidRPr="008A38C9">
              <w:t>-</w:t>
            </w:r>
            <w:r w:rsidR="005E46F7" w:rsidRPr="008A38C9">
              <w:t>713-7383</w:t>
            </w:r>
          </w:p>
          <w:p w14:paraId="2F067663" w14:textId="45420879" w:rsidR="00692703" w:rsidRPr="008A38C9" w:rsidRDefault="007E25C8" w:rsidP="00913946">
            <w:pPr>
              <w:pStyle w:val="ContactInfoEmphasis"/>
              <w:contextualSpacing w:val="0"/>
              <w:rPr>
                <w:b w:val="0"/>
                <w:bCs/>
              </w:rPr>
            </w:pPr>
            <w:r w:rsidRPr="008A38C9">
              <w:rPr>
                <w:b w:val="0"/>
                <w:bCs/>
                <w:color w:val="auto"/>
              </w:rPr>
              <w:t>Jeremy.m.garner@gmail.com</w:t>
            </w:r>
            <w:r w:rsidR="00692703" w:rsidRPr="008A38C9">
              <w:rPr>
                <w:b w:val="0"/>
                <w:bCs/>
                <w:color w:val="auto"/>
              </w:rPr>
              <w:t xml:space="preserve"> </w:t>
            </w:r>
            <w:sdt>
              <w:sdtPr>
                <w:rPr>
                  <w:b w:val="0"/>
                  <w:bCs/>
                  <w:color w:val="auto"/>
                </w:rPr>
                <w:alias w:val="Divider dot:"/>
                <w:tag w:val="Divider dot:"/>
                <w:id w:val="2000459528"/>
                <w:placeholder>
                  <w:docPart w:val="C8A89F36F1D44464BD4F6FB640BB7871"/>
                </w:placeholder>
                <w:temporary/>
                <w:showingPlcHdr/>
                <w15:appearance w15:val="hidden"/>
              </w:sdtPr>
              <w:sdtEndPr/>
              <w:sdtContent>
                <w:r w:rsidR="00692703" w:rsidRPr="008A38C9">
                  <w:rPr>
                    <w:b w:val="0"/>
                    <w:bCs/>
                    <w:color w:val="auto"/>
                  </w:rPr>
                  <w:t>·</w:t>
                </w:r>
              </w:sdtContent>
            </w:sdt>
            <w:r w:rsidR="00692703" w:rsidRPr="008A38C9">
              <w:rPr>
                <w:b w:val="0"/>
                <w:bCs/>
                <w:color w:val="auto"/>
              </w:rPr>
              <w:t xml:space="preserve"> </w:t>
            </w:r>
            <w:r w:rsidR="00113265">
              <w:rPr>
                <w:b w:val="0"/>
                <w:bCs/>
                <w:color w:val="auto"/>
              </w:rPr>
              <w:t xml:space="preserve">LinkedIn: </w:t>
            </w:r>
            <w:r w:rsidR="008A38C9" w:rsidRPr="008A38C9">
              <w:rPr>
                <w:b w:val="0"/>
                <w:bCs/>
                <w:color w:val="auto"/>
              </w:rPr>
              <w:t>jeremygarner971</w:t>
            </w:r>
          </w:p>
        </w:tc>
      </w:tr>
      <w:tr w:rsidR="009571D8" w:rsidRPr="00CF1A49" w14:paraId="41FE8E34" w14:textId="77777777" w:rsidTr="00692703">
        <w:tc>
          <w:tcPr>
            <w:tcW w:w="9360" w:type="dxa"/>
            <w:tcMar>
              <w:top w:w="432" w:type="dxa"/>
            </w:tcMar>
          </w:tcPr>
          <w:p w14:paraId="4B597587" w14:textId="72507F58" w:rsidR="001755A8" w:rsidRPr="00CF1A49" w:rsidRDefault="00EC7A3D" w:rsidP="00913946">
            <w:pPr>
              <w:contextualSpacing w:val="0"/>
            </w:pPr>
            <w:r>
              <w:t>As a r</w:t>
            </w:r>
            <w:r w:rsidR="006E7305">
              <w:t>esearch focused, detail-oriented, and easy-going freelance writer</w:t>
            </w:r>
            <w:r>
              <w:t>, I’m looking forward to using my acquired skills to</w:t>
            </w:r>
            <w:r w:rsidR="00E0214B">
              <w:t xml:space="preserve"> help further a brands positive image and inform the community.</w:t>
            </w:r>
            <w:r>
              <w:t xml:space="preserve"> </w:t>
            </w:r>
            <w:r w:rsidR="00195284">
              <w:t xml:space="preserve">I will accomplish this through thorough research and understanding of the material, which let’s face it, is most of the writing process. Of course, I will also maintain a professional, but individual voice in my writings. </w:t>
            </w:r>
          </w:p>
        </w:tc>
      </w:tr>
    </w:tbl>
    <w:p w14:paraId="5DA22E11" w14:textId="4353B464" w:rsidR="004E01EB" w:rsidRPr="00CF1A49" w:rsidRDefault="002458E9" w:rsidP="004E01EB">
      <w:pPr>
        <w:pStyle w:val="Heading1"/>
      </w:pPr>
      <w:sdt>
        <w:sdtPr>
          <w:alias w:val="Experience:"/>
          <w:tag w:val="Experience:"/>
          <w:id w:val="-1983300934"/>
          <w:placeholder>
            <w:docPart w:val="D887F2C389464C6EB7AC3C7FFB18E13D"/>
          </w:placeholder>
          <w:temporary/>
          <w:showingPlcHdr/>
          <w15:appearance w15:val="hidden"/>
        </w:sdtPr>
        <w:sdtEndPr/>
        <w:sdtContent>
          <w:r w:rsidR="004E01EB" w:rsidRPr="00BF71EF">
            <w:rPr>
              <w:rFonts w:ascii="Bookman Old Style" w:hAnsi="Bookman Old Style"/>
              <w:b w:val="0"/>
              <w:bCs/>
              <w:u w:val="single"/>
            </w:rPr>
            <w:t>Experience</w:t>
          </w:r>
        </w:sdtContent>
      </w:sdt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290"/>
      </w:tblGrid>
      <w:tr w:rsidR="001D0BF1" w:rsidRPr="00CF1A49" w14:paraId="34195102" w14:textId="77777777" w:rsidTr="00D66A52">
        <w:tc>
          <w:tcPr>
            <w:tcW w:w="9355" w:type="dxa"/>
          </w:tcPr>
          <w:p w14:paraId="31CE1F76" w14:textId="55923090" w:rsidR="001D0BF1" w:rsidRPr="00CF1A49" w:rsidRDefault="005A56B9" w:rsidP="001D0BF1">
            <w:pPr>
              <w:pStyle w:val="Heading3"/>
              <w:contextualSpacing w:val="0"/>
              <w:outlineLvl w:val="2"/>
            </w:pPr>
            <w:r>
              <w:t>November 2019</w:t>
            </w:r>
            <w:r w:rsidR="001D0BF1" w:rsidRPr="00CF1A49">
              <w:t xml:space="preserve"> – </w:t>
            </w:r>
            <w:r>
              <w:t>October 2020</w:t>
            </w:r>
          </w:p>
          <w:p w14:paraId="4B99D12D" w14:textId="389396CC" w:rsidR="001D0BF1" w:rsidRPr="00BF71EF" w:rsidRDefault="005A56B9" w:rsidP="001D0BF1">
            <w:pPr>
              <w:pStyle w:val="Heading2"/>
              <w:contextualSpacing w:val="0"/>
              <w:outlineLvl w:val="1"/>
              <w:rPr>
                <w:rFonts w:ascii="Bookman Old Style" w:hAnsi="Bookman Old Style"/>
                <w:sz w:val="22"/>
                <w:szCs w:val="22"/>
              </w:rPr>
            </w:pPr>
            <w:r w:rsidRPr="00BF71EF">
              <w:rPr>
                <w:rFonts w:ascii="Bookman Old Style" w:hAnsi="Bookman Old Style"/>
                <w:b w:val="0"/>
                <w:bCs/>
                <w:i/>
                <w:iCs/>
                <w:color w:val="auto"/>
                <w:sz w:val="22"/>
                <w:szCs w:val="22"/>
              </w:rPr>
              <w:t>Content Writer</w:t>
            </w:r>
            <w:r w:rsidRPr="00BF71EF">
              <w:rPr>
                <w:rFonts w:ascii="Bookman Old Style" w:hAnsi="Bookman Old Style"/>
                <w:bCs/>
                <w:i/>
                <w:iCs/>
                <w:color w:val="auto"/>
                <w:sz w:val="22"/>
                <w:szCs w:val="22"/>
              </w:rPr>
              <w:t>,</w:t>
            </w:r>
            <w:r w:rsidR="001D0BF1" w:rsidRPr="00BF71EF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BF71EF">
              <w:rPr>
                <w:rStyle w:val="SubtleReference"/>
                <w:rFonts w:ascii="Bookman Old Style" w:hAnsi="Bookman Old Style"/>
                <w:sz w:val="22"/>
                <w:szCs w:val="22"/>
              </w:rPr>
              <w:t>Sugoi Solutions</w:t>
            </w:r>
            <w:r w:rsidR="003A2391">
              <w:rPr>
                <w:rStyle w:val="SubtleReference"/>
                <w:rFonts w:ascii="Bookman Old Style" w:hAnsi="Bookman Old Style"/>
                <w:sz w:val="22"/>
                <w:szCs w:val="22"/>
              </w:rPr>
              <w:t xml:space="preserve"> (kANNABI.COM)</w:t>
            </w:r>
          </w:p>
          <w:p w14:paraId="5D9CC3D5" w14:textId="5C2B87CF" w:rsidR="005A56B9" w:rsidRPr="00BF71EF" w:rsidRDefault="003A2391" w:rsidP="005A56B9">
            <w:pPr>
              <w:numPr>
                <w:ilvl w:val="0"/>
                <w:numId w:val="14"/>
              </w:numPr>
              <w:shd w:val="clear" w:color="auto" w:fill="FFFFFF"/>
              <w:ind w:left="0"/>
              <w:rPr>
                <w:rFonts w:eastAsia="Times New Roman" w:cs="Times New Roman"/>
                <w:color w:val="2D2D2D"/>
              </w:rPr>
            </w:pPr>
            <w:r>
              <w:rPr>
                <w:rFonts w:eastAsia="Times New Roman" w:cs="Times New Roman"/>
                <w:color w:val="2D2D2D"/>
              </w:rPr>
              <w:t>Strategized, wrote, edited and proofread content that drew more readers and clicks to website,</w:t>
            </w:r>
          </w:p>
          <w:p w14:paraId="69E007E0" w14:textId="7EF29633" w:rsidR="001E3120" w:rsidRPr="00BF71EF" w:rsidRDefault="003A2391" w:rsidP="001D0BF1">
            <w:pPr>
              <w:numPr>
                <w:ilvl w:val="0"/>
                <w:numId w:val="14"/>
              </w:numPr>
              <w:shd w:val="clear" w:color="auto" w:fill="FFFFFF"/>
              <w:ind w:left="0"/>
              <w:rPr>
                <w:rFonts w:eastAsia="Times New Roman" w:cs="Times New Roman"/>
                <w:color w:val="2D2D2D"/>
              </w:rPr>
            </w:pPr>
            <w:r>
              <w:rPr>
                <w:rFonts w:eastAsia="Times New Roman" w:cs="Times New Roman"/>
                <w:color w:val="2D2D2D"/>
              </w:rPr>
              <w:t>Drove content through that readers would want to respond and interact with</w:t>
            </w:r>
            <w:r w:rsidR="00BF71EF" w:rsidRPr="00BF71EF">
              <w:rPr>
                <w:rFonts w:eastAsia="Times New Roman" w:cs="Times New Roman"/>
                <w:color w:val="2D2D2D"/>
              </w:rPr>
              <w:t>,</w:t>
            </w:r>
          </w:p>
          <w:p w14:paraId="66FA86FC" w14:textId="018FBF7F" w:rsidR="009F68D6" w:rsidRPr="005A56B9" w:rsidRDefault="003A2391" w:rsidP="001D0BF1">
            <w:pPr>
              <w:numPr>
                <w:ilvl w:val="0"/>
                <w:numId w:val="14"/>
              </w:numPr>
              <w:shd w:val="clear" w:color="auto" w:fill="FFFFFF"/>
              <w:ind w:left="0"/>
              <w:rPr>
                <w:rFonts w:ascii="Helvetica" w:eastAsia="Times New Roman" w:hAnsi="Helvetica" w:cs="Times New Roman"/>
                <w:color w:val="2D2D2D"/>
                <w:sz w:val="21"/>
                <w:szCs w:val="21"/>
              </w:rPr>
            </w:pPr>
            <w:r>
              <w:rPr>
                <w:rFonts w:eastAsia="Times New Roman" w:cs="Times New Roman"/>
                <w:color w:val="2D2D2D"/>
              </w:rPr>
              <w:t>Helped shape the voice and brand of the company, leading to a more unified overall website</w:t>
            </w:r>
            <w:r w:rsidR="00BF71EF" w:rsidRPr="00BF71EF">
              <w:rPr>
                <w:rFonts w:eastAsia="Times New Roman" w:cs="Times New Roman"/>
                <w:color w:val="2D2D2D"/>
              </w:rPr>
              <w:t>.</w:t>
            </w:r>
          </w:p>
        </w:tc>
      </w:tr>
      <w:tr w:rsidR="00F61DF9" w:rsidRPr="00CF1A49" w14:paraId="2D4EC833" w14:textId="77777777" w:rsidTr="00F61DF9">
        <w:tc>
          <w:tcPr>
            <w:tcW w:w="9355" w:type="dxa"/>
            <w:tcMar>
              <w:top w:w="216" w:type="dxa"/>
            </w:tcMar>
          </w:tcPr>
          <w:p w14:paraId="4A457CF0" w14:textId="5EB9D9C0" w:rsidR="00F61DF9" w:rsidRPr="00CF1A49" w:rsidRDefault="005A56B9" w:rsidP="00F61DF9">
            <w:pPr>
              <w:pStyle w:val="Heading3"/>
              <w:contextualSpacing w:val="0"/>
              <w:outlineLvl w:val="2"/>
            </w:pPr>
            <w:r>
              <w:t>February 2019</w:t>
            </w:r>
            <w:r w:rsidR="00F61DF9" w:rsidRPr="00CF1A49">
              <w:t xml:space="preserve"> – </w:t>
            </w:r>
            <w:r>
              <w:t>February 2020</w:t>
            </w:r>
          </w:p>
          <w:p w14:paraId="66D6DA67" w14:textId="32AFA3A3" w:rsidR="00F61DF9" w:rsidRPr="00BF71EF" w:rsidRDefault="006E7305" w:rsidP="00F61DF9">
            <w:pPr>
              <w:pStyle w:val="Heading2"/>
              <w:contextualSpacing w:val="0"/>
              <w:outlineLvl w:val="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bCs/>
                <w:i/>
                <w:iCs/>
                <w:color w:val="auto"/>
                <w:sz w:val="22"/>
                <w:szCs w:val="22"/>
              </w:rPr>
              <w:t>head line cook</w:t>
            </w:r>
            <w:r w:rsidR="00F61DF9" w:rsidRPr="00BF71EF">
              <w:rPr>
                <w:rFonts w:ascii="Bookman Old Style" w:hAnsi="Bookman Old Style"/>
                <w:b w:val="0"/>
                <w:bCs/>
                <w:i/>
                <w:iCs/>
                <w:color w:val="auto"/>
                <w:sz w:val="22"/>
                <w:szCs w:val="22"/>
              </w:rPr>
              <w:t>,</w:t>
            </w:r>
            <w:r w:rsidR="00F61DF9" w:rsidRPr="00BF71EF">
              <w:rPr>
                <w:rFonts w:ascii="Bookman Old Style" w:hAnsi="Bookman Old Style"/>
                <w:color w:val="auto"/>
                <w:sz w:val="22"/>
                <w:szCs w:val="22"/>
              </w:rPr>
              <w:t xml:space="preserve"> </w:t>
            </w:r>
            <w:r w:rsidR="005A56B9" w:rsidRPr="00BF71EF">
              <w:rPr>
                <w:rStyle w:val="SubtleReference"/>
                <w:rFonts w:ascii="Bookman Old Style" w:hAnsi="Bookman Old Style"/>
                <w:sz w:val="22"/>
                <w:szCs w:val="22"/>
              </w:rPr>
              <w:t>Savannah Seafood shack</w:t>
            </w:r>
          </w:p>
          <w:p w14:paraId="53AC171C" w14:textId="5D459B18" w:rsidR="00F61DF9" w:rsidRPr="00BF71EF" w:rsidRDefault="003A2391" w:rsidP="00F61DF9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eastAsia="Times New Roman" w:cs="Times New Roman"/>
                <w:color w:val="2D2D2D"/>
              </w:rPr>
            </w:pPr>
            <w:r>
              <w:rPr>
                <w:rFonts w:eastAsia="Times New Roman" w:cs="Times New Roman"/>
                <w:color w:val="2D2D2D"/>
              </w:rPr>
              <w:t>Continually kept kitchen organized and clean, boosting order to plate time by 5-10 minutes</w:t>
            </w:r>
            <w:r w:rsidR="00BF71EF" w:rsidRPr="00BF71EF">
              <w:rPr>
                <w:rFonts w:eastAsia="Times New Roman" w:cs="Times New Roman"/>
                <w:color w:val="2D2D2D"/>
              </w:rPr>
              <w:t>,</w:t>
            </w:r>
          </w:p>
          <w:p w14:paraId="719B091A" w14:textId="730CC226" w:rsidR="005A56B9" w:rsidRPr="00BF71EF" w:rsidRDefault="005A56B9" w:rsidP="00F61DF9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eastAsia="Times New Roman" w:cs="Times New Roman"/>
                <w:color w:val="2D2D2D"/>
              </w:rPr>
            </w:pPr>
            <w:r w:rsidRPr="00BF71EF">
              <w:rPr>
                <w:rFonts w:eastAsia="Times New Roman" w:cs="Times New Roman"/>
                <w:color w:val="2D2D2D"/>
              </w:rPr>
              <w:t xml:space="preserve">Managed </w:t>
            </w:r>
            <w:r w:rsidR="00E0214B">
              <w:rPr>
                <w:rFonts w:eastAsia="Times New Roman" w:cs="Times New Roman"/>
                <w:color w:val="2D2D2D"/>
              </w:rPr>
              <w:t>back of house employees, keeping everything running even during tough rush times,</w:t>
            </w:r>
          </w:p>
          <w:p w14:paraId="5B858BBD" w14:textId="17D600B1" w:rsidR="005A56B9" w:rsidRPr="005A56B9" w:rsidRDefault="005A56B9" w:rsidP="00F61DF9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ascii="Helvetica" w:eastAsia="Times New Roman" w:hAnsi="Helvetica" w:cs="Times New Roman"/>
                <w:color w:val="2D2D2D"/>
                <w:sz w:val="21"/>
                <w:szCs w:val="21"/>
              </w:rPr>
            </w:pPr>
            <w:r w:rsidRPr="00BF71EF">
              <w:rPr>
                <w:rFonts w:eastAsia="Times New Roman" w:cs="Times New Roman"/>
                <w:color w:val="2D2D2D"/>
              </w:rPr>
              <w:t>Resolved customer complaints with a positive and upbeat attitude</w:t>
            </w:r>
            <w:r w:rsidR="00E0214B">
              <w:rPr>
                <w:rFonts w:eastAsia="Times New Roman" w:cs="Times New Roman"/>
                <w:color w:val="2D2D2D"/>
              </w:rPr>
              <w:t>, ensuring they would return</w:t>
            </w:r>
            <w:r w:rsidR="00BF71EF" w:rsidRPr="00BF71EF">
              <w:rPr>
                <w:rFonts w:eastAsia="Times New Roman" w:cs="Times New Roman"/>
                <w:color w:val="2D2D2D"/>
                <w:sz w:val="21"/>
                <w:szCs w:val="21"/>
              </w:rPr>
              <w:t>.</w:t>
            </w:r>
          </w:p>
        </w:tc>
      </w:tr>
      <w:tr w:rsidR="005A56B9" w:rsidRPr="00CF1A49" w14:paraId="47166FEE" w14:textId="77777777" w:rsidTr="00F61DF9">
        <w:tc>
          <w:tcPr>
            <w:tcW w:w="9355" w:type="dxa"/>
            <w:tcMar>
              <w:top w:w="216" w:type="dxa"/>
            </w:tcMar>
          </w:tcPr>
          <w:p w14:paraId="1FAF8108" w14:textId="40CC77ED" w:rsidR="005A56B9" w:rsidRPr="00CF1A49" w:rsidRDefault="009F68D6" w:rsidP="005A56B9">
            <w:pPr>
              <w:pStyle w:val="Heading3"/>
              <w:contextualSpacing w:val="0"/>
              <w:outlineLvl w:val="2"/>
            </w:pPr>
            <w:r>
              <w:t>September</w:t>
            </w:r>
            <w:r w:rsidR="005A56B9">
              <w:t xml:space="preserve"> 201</w:t>
            </w:r>
            <w:r>
              <w:t>8</w:t>
            </w:r>
            <w:r w:rsidR="005A56B9" w:rsidRPr="00CF1A49">
              <w:t xml:space="preserve"> – </w:t>
            </w:r>
            <w:r>
              <w:t xml:space="preserve">November </w:t>
            </w:r>
            <w:r w:rsidR="005A56B9">
              <w:t>20</w:t>
            </w:r>
            <w:r>
              <w:t>18</w:t>
            </w:r>
          </w:p>
          <w:p w14:paraId="3AB28710" w14:textId="77777777" w:rsidR="005A56B9" w:rsidRPr="00BF71EF" w:rsidRDefault="005A56B9" w:rsidP="005A56B9">
            <w:pPr>
              <w:pStyle w:val="Heading3"/>
              <w:outlineLvl w:val="2"/>
              <w:rPr>
                <w:rStyle w:val="SubtleReference"/>
                <w:rFonts w:ascii="Bookman Old Style" w:hAnsi="Bookman Old Style"/>
              </w:rPr>
            </w:pPr>
            <w:r w:rsidRPr="00BF71EF">
              <w:rPr>
                <w:rFonts w:ascii="Bookman Old Style" w:hAnsi="Bookman Old Style"/>
                <w:b w:val="0"/>
                <w:bCs/>
                <w:i/>
                <w:iCs/>
                <w:color w:val="auto"/>
              </w:rPr>
              <w:t>Lead communications intern,</w:t>
            </w:r>
            <w:r w:rsidRPr="00BF71EF">
              <w:rPr>
                <w:rFonts w:ascii="Bookman Old Style" w:hAnsi="Bookman Old Style"/>
                <w:color w:val="auto"/>
              </w:rPr>
              <w:t xml:space="preserve"> </w:t>
            </w:r>
            <w:r w:rsidRPr="00BF71EF">
              <w:rPr>
                <w:rStyle w:val="SubtleReference"/>
                <w:rFonts w:ascii="Bookman Old Style" w:hAnsi="Bookman Old Style"/>
              </w:rPr>
              <w:t>League of women voters of coastal georgia</w:t>
            </w:r>
          </w:p>
          <w:p w14:paraId="6DF431EC" w14:textId="3412873D" w:rsidR="005A56B9" w:rsidRPr="00BF71EF" w:rsidRDefault="005A56B9" w:rsidP="005A56B9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eastAsia="Times New Roman" w:cs="Times New Roman"/>
                <w:color w:val="2D2D2D"/>
              </w:rPr>
            </w:pPr>
            <w:r w:rsidRPr="00BF71EF">
              <w:rPr>
                <w:rFonts w:eastAsia="Times New Roman" w:cs="Times New Roman"/>
                <w:color w:val="2D2D2D"/>
              </w:rPr>
              <w:t>Wrote bipartisan blog posts to explain government functions to an inquisitive audience</w:t>
            </w:r>
            <w:r w:rsidR="00BF71EF" w:rsidRPr="00BF71EF">
              <w:rPr>
                <w:rFonts w:eastAsia="Times New Roman" w:cs="Times New Roman"/>
                <w:color w:val="2D2D2D"/>
              </w:rPr>
              <w:t>,</w:t>
            </w:r>
          </w:p>
          <w:p w14:paraId="7BF9C8B5" w14:textId="4E981568" w:rsidR="005A56B9" w:rsidRPr="00BF71EF" w:rsidRDefault="005A56B9" w:rsidP="005A56B9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eastAsia="Times New Roman" w:cs="Times New Roman"/>
                <w:color w:val="2D2D2D"/>
              </w:rPr>
            </w:pPr>
            <w:r w:rsidRPr="00BF71EF">
              <w:rPr>
                <w:rFonts w:eastAsia="Times New Roman" w:cs="Times New Roman"/>
                <w:color w:val="2D2D2D"/>
              </w:rPr>
              <w:t xml:space="preserve">Attended forums then created blog posts to summarize </w:t>
            </w:r>
            <w:r w:rsidR="00E0214B">
              <w:rPr>
                <w:rFonts w:eastAsia="Times New Roman" w:cs="Times New Roman"/>
                <w:color w:val="2D2D2D"/>
              </w:rPr>
              <w:t xml:space="preserve">the events, </w:t>
            </w:r>
          </w:p>
          <w:p w14:paraId="120AD24B" w14:textId="6BFB87BC" w:rsidR="005A56B9" w:rsidRPr="00BF71EF" w:rsidRDefault="005A56B9" w:rsidP="005A56B9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eastAsia="Times New Roman" w:cs="Times New Roman"/>
                <w:color w:val="2D2D2D"/>
              </w:rPr>
            </w:pPr>
            <w:r w:rsidRPr="00BF71EF">
              <w:rPr>
                <w:rFonts w:eastAsia="Times New Roman" w:cs="Times New Roman"/>
                <w:color w:val="2D2D2D"/>
              </w:rPr>
              <w:t>Created infographics</w:t>
            </w:r>
            <w:r w:rsidR="009F68D6" w:rsidRPr="00BF71EF">
              <w:rPr>
                <w:rFonts w:eastAsia="Times New Roman" w:cs="Times New Roman"/>
                <w:color w:val="2D2D2D"/>
              </w:rPr>
              <w:t xml:space="preserve"> to make candidate information accessible for all readers</w:t>
            </w:r>
            <w:r w:rsidR="00BF71EF" w:rsidRPr="00BF71EF">
              <w:rPr>
                <w:rFonts w:eastAsia="Times New Roman" w:cs="Times New Roman"/>
                <w:color w:val="2D2D2D"/>
              </w:rPr>
              <w:t>.</w:t>
            </w:r>
          </w:p>
          <w:p w14:paraId="1C18E80A" w14:textId="77777777" w:rsidR="009F68D6" w:rsidRPr="00BF71EF" w:rsidRDefault="009F68D6" w:rsidP="009F68D6">
            <w:pPr>
              <w:pStyle w:val="Heading3"/>
              <w:contextualSpacing w:val="0"/>
              <w:outlineLvl w:val="2"/>
            </w:pPr>
          </w:p>
          <w:p w14:paraId="44323EEB" w14:textId="63E2EC57" w:rsidR="009F68D6" w:rsidRPr="00CF1A49" w:rsidRDefault="009F68D6" w:rsidP="009F68D6">
            <w:pPr>
              <w:pStyle w:val="Heading3"/>
              <w:contextualSpacing w:val="0"/>
              <w:outlineLvl w:val="2"/>
            </w:pPr>
            <w:r>
              <w:t>January 2018</w:t>
            </w:r>
            <w:r w:rsidRPr="00CF1A49">
              <w:t xml:space="preserve"> – </w:t>
            </w:r>
            <w:r>
              <w:t>February 2018</w:t>
            </w:r>
          </w:p>
          <w:p w14:paraId="56A495A3" w14:textId="7593FE6E" w:rsidR="009F68D6" w:rsidRDefault="009F68D6" w:rsidP="009F68D6">
            <w:pPr>
              <w:pStyle w:val="Heading3"/>
              <w:outlineLvl w:val="2"/>
              <w:rPr>
                <w:rStyle w:val="SubtleReference"/>
              </w:rPr>
            </w:pPr>
            <w:r>
              <w:rPr>
                <w:rFonts w:ascii="Bookman Old Style" w:hAnsi="Bookman Old Style"/>
                <w:b w:val="0"/>
                <w:bCs/>
                <w:i/>
                <w:iCs/>
                <w:color w:val="auto"/>
              </w:rPr>
              <w:t>contributin</w:t>
            </w:r>
            <w:r w:rsidR="00825D61">
              <w:rPr>
                <w:rFonts w:ascii="Bookman Old Style" w:hAnsi="Bookman Old Style"/>
                <w:b w:val="0"/>
                <w:bCs/>
                <w:i/>
                <w:iCs/>
                <w:color w:val="auto"/>
              </w:rPr>
              <w:t>g</w:t>
            </w:r>
            <w:r>
              <w:rPr>
                <w:rFonts w:ascii="Bookman Old Style" w:hAnsi="Bookman Old Style"/>
                <w:b w:val="0"/>
                <w:bCs/>
                <w:i/>
                <w:iCs/>
                <w:color w:val="auto"/>
              </w:rPr>
              <w:t xml:space="preserve"> writer</w:t>
            </w:r>
            <w:r w:rsidRPr="005A56B9">
              <w:rPr>
                <w:rFonts w:ascii="Bookman Old Style" w:hAnsi="Bookman Old Style"/>
                <w:b w:val="0"/>
                <w:bCs/>
                <w:i/>
                <w:iCs/>
                <w:color w:val="auto"/>
              </w:rPr>
              <w:t>,</w:t>
            </w:r>
            <w:r w:rsidRPr="005A56B9">
              <w:rPr>
                <w:rFonts w:ascii="Bookman Old Style" w:hAnsi="Bookman Old Style"/>
                <w:color w:val="auto"/>
              </w:rPr>
              <w:t xml:space="preserve"> </w:t>
            </w:r>
            <w:r>
              <w:rPr>
                <w:rStyle w:val="SubtleReference"/>
              </w:rPr>
              <w:t>scad district</w:t>
            </w:r>
          </w:p>
          <w:p w14:paraId="030D6702" w14:textId="3B7A2201" w:rsidR="009F68D6" w:rsidRPr="00BF71EF" w:rsidRDefault="009F68D6" w:rsidP="009F68D6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eastAsia="Times New Roman" w:cs="Times New Roman"/>
                <w:color w:val="2D2D2D"/>
              </w:rPr>
            </w:pPr>
            <w:r w:rsidRPr="00BF71EF">
              <w:rPr>
                <w:rFonts w:eastAsia="Times New Roman" w:cs="Times New Roman"/>
                <w:color w:val="2D2D2D"/>
              </w:rPr>
              <w:t xml:space="preserve">Received and proposed story ideas, </w:t>
            </w:r>
          </w:p>
          <w:p w14:paraId="31A1C3AD" w14:textId="4883181E" w:rsidR="009F68D6" w:rsidRPr="00BF71EF" w:rsidRDefault="009F68D6" w:rsidP="009F68D6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eastAsia="Times New Roman" w:cs="Times New Roman"/>
                <w:color w:val="2D2D2D"/>
              </w:rPr>
            </w:pPr>
            <w:r w:rsidRPr="00BF71EF">
              <w:rPr>
                <w:rFonts w:eastAsia="Times New Roman" w:cs="Times New Roman"/>
                <w:color w:val="2D2D2D"/>
              </w:rPr>
              <w:t>Arranged and conducted interview to gather information for developing stories</w:t>
            </w:r>
            <w:r w:rsidR="00BF71EF" w:rsidRPr="00BF71EF">
              <w:rPr>
                <w:rFonts w:eastAsia="Times New Roman" w:cs="Times New Roman"/>
                <w:color w:val="2D2D2D"/>
              </w:rPr>
              <w:t>,</w:t>
            </w:r>
          </w:p>
          <w:p w14:paraId="472A9156" w14:textId="684113A8" w:rsidR="009F68D6" w:rsidRPr="009F68D6" w:rsidRDefault="009F68D6" w:rsidP="009F68D6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ascii="Helvetica" w:eastAsia="Times New Roman" w:hAnsi="Helvetica" w:cs="Times New Roman"/>
                <w:color w:val="2D2D2D"/>
                <w:sz w:val="21"/>
                <w:szCs w:val="21"/>
              </w:rPr>
            </w:pPr>
            <w:r w:rsidRPr="00BF71EF">
              <w:rPr>
                <w:rFonts w:eastAsia="Times New Roman" w:cs="Times New Roman"/>
                <w:color w:val="2D2D2D"/>
              </w:rPr>
              <w:t>Determined a story’s emphasis, length, and format</w:t>
            </w:r>
            <w:r w:rsidR="00BF71EF" w:rsidRPr="00BF71EF">
              <w:rPr>
                <w:rFonts w:eastAsia="Times New Roman" w:cs="Times New Roman"/>
                <w:color w:val="2D2D2D"/>
              </w:rPr>
              <w:t>.</w:t>
            </w:r>
          </w:p>
        </w:tc>
      </w:tr>
    </w:tbl>
    <w:p w14:paraId="42630DA4" w14:textId="28FCA810" w:rsidR="00DA59AA" w:rsidRPr="009F68D6" w:rsidRDefault="003A2391" w:rsidP="0097790C">
      <w:pPr>
        <w:pStyle w:val="Heading1"/>
        <w:rPr>
          <w:rFonts w:ascii="Bookman Old Style" w:hAnsi="Bookman Old Style"/>
          <w:b w:val="0"/>
          <w:bCs/>
        </w:rPr>
      </w:pPr>
      <w:r>
        <w:rPr>
          <w:rFonts w:ascii="Bookman Old Style" w:hAnsi="Bookman Old Style"/>
          <w:b w:val="0"/>
          <w:bCs/>
          <w:u w:val="single"/>
        </w:rPr>
        <w:t>Education</w:t>
      </w:r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290"/>
      </w:tblGrid>
      <w:tr w:rsidR="00296277" w:rsidRPr="00CF1A49" w14:paraId="7723B39D" w14:textId="77777777" w:rsidTr="00913E72">
        <w:tc>
          <w:tcPr>
            <w:tcW w:w="9290" w:type="dxa"/>
          </w:tcPr>
          <w:p w14:paraId="172EBE39" w14:textId="3CB136BE" w:rsidR="00296277" w:rsidRPr="00CF1A49" w:rsidRDefault="009F68D6" w:rsidP="00F61DF9">
            <w:pPr>
              <w:pStyle w:val="Heading3"/>
              <w:contextualSpacing w:val="0"/>
              <w:outlineLvl w:val="2"/>
            </w:pPr>
            <w:r>
              <w:t>july</w:t>
            </w:r>
            <w:r w:rsidR="00296277" w:rsidRPr="00CF1A49">
              <w:t xml:space="preserve"> </w:t>
            </w:r>
            <w:r>
              <w:t>2019</w:t>
            </w:r>
          </w:p>
          <w:p w14:paraId="5F310899" w14:textId="1D53B922" w:rsidR="00296277" w:rsidRPr="008A38C9" w:rsidRDefault="009F68D6" w:rsidP="009F68D6">
            <w:pPr>
              <w:pStyle w:val="Heading2"/>
              <w:contextualSpacing w:val="0"/>
              <w:outlineLvl w:val="1"/>
              <w:rPr>
                <w:rFonts w:ascii="Bookman Old Style" w:hAnsi="Bookman Old Style"/>
                <w:sz w:val="22"/>
                <w:szCs w:val="22"/>
              </w:rPr>
            </w:pPr>
            <w:r w:rsidRPr="008A38C9">
              <w:rPr>
                <w:rFonts w:ascii="Bookman Old Style" w:hAnsi="Bookman Old Style"/>
                <w:b w:val="0"/>
                <w:bCs/>
                <w:i/>
                <w:iCs/>
                <w:color w:val="auto"/>
                <w:sz w:val="22"/>
                <w:szCs w:val="22"/>
              </w:rPr>
              <w:t>bfa writing</w:t>
            </w:r>
            <w:r w:rsidR="00296277" w:rsidRPr="008A38C9">
              <w:rPr>
                <w:rFonts w:ascii="Bookman Old Style" w:hAnsi="Bookman Old Style"/>
                <w:i/>
                <w:iCs/>
                <w:color w:val="auto"/>
                <w:sz w:val="22"/>
                <w:szCs w:val="22"/>
              </w:rPr>
              <w:t>,</w:t>
            </w:r>
            <w:r w:rsidR="00296277" w:rsidRPr="008A38C9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8A38C9">
              <w:rPr>
                <w:rStyle w:val="SubtleReference"/>
                <w:rFonts w:ascii="Bookman Old Style" w:hAnsi="Bookman Old Style"/>
                <w:sz w:val="22"/>
                <w:szCs w:val="22"/>
              </w:rPr>
              <w:t>savannah college of arts and design</w:t>
            </w:r>
          </w:p>
        </w:tc>
      </w:tr>
    </w:tbl>
    <w:sdt>
      <w:sdtPr>
        <w:rPr>
          <w:i/>
          <w:iCs/>
        </w:rPr>
        <w:alias w:val="Skills:"/>
        <w:tag w:val="Skills:"/>
        <w:id w:val="-1392877668"/>
        <w:placeholder>
          <w:docPart w:val="FCC2EBD12FE74D37B11722C56D9A41AA"/>
        </w:placeholder>
        <w:temporary/>
        <w:showingPlcHdr/>
        <w15:appearance w15:val="hidden"/>
      </w:sdtPr>
      <w:sdtEndPr/>
      <w:sdtContent>
        <w:p w14:paraId="4F7E12A3" w14:textId="6D680CFA" w:rsidR="00AF3F11" w:rsidRPr="00E0214B" w:rsidRDefault="00486277" w:rsidP="00E0214B">
          <w:pPr>
            <w:pStyle w:val="Heading1"/>
            <w:rPr>
              <w:i/>
              <w:iCs/>
            </w:rPr>
            <w:sectPr w:rsidR="00AF3F11" w:rsidRPr="00E0214B" w:rsidSect="003B7705">
              <w:footerReference w:type="default" r:id="rId9"/>
              <w:headerReference w:type="first" r:id="rId10"/>
              <w:pgSz w:w="12240" w:h="15840" w:code="1"/>
              <w:pgMar w:top="950" w:right="1440" w:bottom="1080" w:left="1440" w:header="576" w:footer="720" w:gutter="0"/>
              <w:cols w:space="720"/>
              <w:titlePg/>
              <w:docGrid w:linePitch="360"/>
            </w:sectPr>
          </w:pPr>
          <w:r w:rsidRPr="006E7305">
            <w:rPr>
              <w:rFonts w:ascii="Bookman Old Style" w:hAnsi="Bookman Old Style"/>
              <w:b w:val="0"/>
              <w:bCs/>
              <w:u w:val="single"/>
            </w:rPr>
            <w:t>Skills</w:t>
          </w:r>
        </w:p>
      </w:sdtContent>
    </w:sdt>
    <w:p w14:paraId="41B84793" w14:textId="183D1AE1" w:rsidR="008A38C9" w:rsidRDefault="00E0214B" w:rsidP="00AF3F11">
      <w:r>
        <w:t>Precise Writer, SEO Practices</w:t>
      </w:r>
    </w:p>
    <w:p w14:paraId="15943F3D" w14:textId="204AF949" w:rsidR="00AF3F11" w:rsidRDefault="00E0214B" w:rsidP="00AF3F11">
      <w:r>
        <w:t>Storytelling</w:t>
      </w:r>
      <w:r w:rsidR="008A38C9">
        <w:t>,</w:t>
      </w:r>
      <w:r>
        <w:t xml:space="preserve"> Editing,</w:t>
      </w:r>
    </w:p>
    <w:p w14:paraId="1DCC6AF0" w14:textId="774A3251" w:rsidR="00E0214B" w:rsidRDefault="008A38C9" w:rsidP="00AF3F11">
      <w:r>
        <w:t xml:space="preserve">Adobe Suite, </w:t>
      </w:r>
      <w:r w:rsidR="00E0214B">
        <w:t>Independent, Small Group Management,</w:t>
      </w:r>
    </w:p>
    <w:p w14:paraId="388D13C3" w14:textId="173BFE7A" w:rsidR="00113265" w:rsidRPr="006E1507" w:rsidRDefault="00E0214B" w:rsidP="00AF3F11">
      <w:r>
        <w:t>Quality Researcher</w:t>
      </w:r>
      <w:r w:rsidR="008A38C9">
        <w:t>,</w:t>
      </w:r>
      <w:r>
        <w:t xml:space="preserve"> Inquisitive, </w:t>
      </w:r>
      <w:r w:rsidR="008A38C9">
        <w:t>Quick Study</w:t>
      </w:r>
      <w:r>
        <w:t>.</w:t>
      </w:r>
    </w:p>
    <w:sectPr w:rsidR="00113265" w:rsidRPr="006E1507" w:rsidSect="00113265">
      <w:type w:val="continuous"/>
      <w:pgSz w:w="12240" w:h="15840" w:code="1"/>
      <w:pgMar w:top="950" w:right="1440" w:bottom="1080" w:left="1440" w:header="576" w:footer="720" w:gutter="0"/>
      <w:cols w:num="3" w:sep="1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D1EE88" w14:textId="77777777" w:rsidR="002458E9" w:rsidRDefault="002458E9" w:rsidP="0068194B">
      <w:r>
        <w:separator/>
      </w:r>
    </w:p>
    <w:p w14:paraId="76B8A242" w14:textId="77777777" w:rsidR="002458E9" w:rsidRDefault="002458E9"/>
    <w:p w14:paraId="2435A96D" w14:textId="77777777" w:rsidR="002458E9" w:rsidRDefault="002458E9"/>
  </w:endnote>
  <w:endnote w:type="continuationSeparator" w:id="0">
    <w:p w14:paraId="69960104" w14:textId="77777777" w:rsidR="002458E9" w:rsidRDefault="002458E9" w:rsidP="0068194B">
      <w:r>
        <w:continuationSeparator/>
      </w:r>
    </w:p>
    <w:p w14:paraId="3AB1EE1D" w14:textId="77777777" w:rsidR="002458E9" w:rsidRDefault="002458E9"/>
    <w:p w14:paraId="5708AB72" w14:textId="77777777" w:rsidR="002458E9" w:rsidRDefault="002458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2022E5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9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72C0D9" w14:textId="77777777" w:rsidR="002458E9" w:rsidRDefault="002458E9" w:rsidP="0068194B">
      <w:r>
        <w:separator/>
      </w:r>
    </w:p>
    <w:p w14:paraId="195D0C8B" w14:textId="77777777" w:rsidR="002458E9" w:rsidRDefault="002458E9"/>
    <w:p w14:paraId="21B6DD75" w14:textId="77777777" w:rsidR="002458E9" w:rsidRDefault="002458E9"/>
  </w:footnote>
  <w:footnote w:type="continuationSeparator" w:id="0">
    <w:p w14:paraId="4E9563E4" w14:textId="77777777" w:rsidR="002458E9" w:rsidRDefault="002458E9" w:rsidP="0068194B">
      <w:r>
        <w:continuationSeparator/>
      </w:r>
    </w:p>
    <w:p w14:paraId="5425F5F9" w14:textId="77777777" w:rsidR="002458E9" w:rsidRDefault="002458E9"/>
    <w:p w14:paraId="4F5A2A9F" w14:textId="77777777" w:rsidR="002458E9" w:rsidRDefault="002458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9C1669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448E229" wp14:editId="1B18F9DE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5FDE9831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1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315F339D"/>
    <w:multiLevelType w:val="hybridMultilevel"/>
    <w:tmpl w:val="87D437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F096D23"/>
    <w:multiLevelType w:val="multilevel"/>
    <w:tmpl w:val="6AF0D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6EA61692"/>
    <w:multiLevelType w:val="multilevel"/>
    <w:tmpl w:val="347E4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0"/>
  </w:num>
  <w:num w:numId="6">
    <w:abstractNumId w:val="3"/>
  </w:num>
  <w:num w:numId="7">
    <w:abstractNumId w:val="11"/>
  </w:num>
  <w:num w:numId="8">
    <w:abstractNumId w:val="2"/>
  </w:num>
  <w:num w:numId="9">
    <w:abstractNumId w:val="14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5"/>
  </w:num>
  <w:num w:numId="15">
    <w:abstractNumId w:val="13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6F7"/>
    <w:rsid w:val="000001EF"/>
    <w:rsid w:val="00007322"/>
    <w:rsid w:val="00007728"/>
    <w:rsid w:val="00024584"/>
    <w:rsid w:val="00024730"/>
    <w:rsid w:val="00055E95"/>
    <w:rsid w:val="0007021F"/>
    <w:rsid w:val="000B2BA5"/>
    <w:rsid w:val="000F2F8C"/>
    <w:rsid w:val="0010006E"/>
    <w:rsid w:val="001045A8"/>
    <w:rsid w:val="00113265"/>
    <w:rsid w:val="00114A91"/>
    <w:rsid w:val="001427E1"/>
    <w:rsid w:val="00163668"/>
    <w:rsid w:val="00171566"/>
    <w:rsid w:val="00174676"/>
    <w:rsid w:val="001755A8"/>
    <w:rsid w:val="00184014"/>
    <w:rsid w:val="00192008"/>
    <w:rsid w:val="00195284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58E9"/>
    <w:rsid w:val="0024720C"/>
    <w:rsid w:val="002617AE"/>
    <w:rsid w:val="002638D0"/>
    <w:rsid w:val="002647D3"/>
    <w:rsid w:val="00275EAE"/>
    <w:rsid w:val="00294998"/>
    <w:rsid w:val="00296277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307140"/>
    <w:rsid w:val="00316DFF"/>
    <w:rsid w:val="00325B57"/>
    <w:rsid w:val="00336056"/>
    <w:rsid w:val="003544E1"/>
    <w:rsid w:val="00366398"/>
    <w:rsid w:val="003A0632"/>
    <w:rsid w:val="003A2391"/>
    <w:rsid w:val="003A30E5"/>
    <w:rsid w:val="003A6ADF"/>
    <w:rsid w:val="003B5928"/>
    <w:rsid w:val="003B7705"/>
    <w:rsid w:val="003D380F"/>
    <w:rsid w:val="003E160D"/>
    <w:rsid w:val="003F1D5F"/>
    <w:rsid w:val="00405128"/>
    <w:rsid w:val="00406CFF"/>
    <w:rsid w:val="00416B25"/>
    <w:rsid w:val="00420592"/>
    <w:rsid w:val="004319E0"/>
    <w:rsid w:val="00437E8C"/>
    <w:rsid w:val="00440225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2794"/>
    <w:rsid w:val="00510392"/>
    <w:rsid w:val="00513E2A"/>
    <w:rsid w:val="00536BDA"/>
    <w:rsid w:val="00566A35"/>
    <w:rsid w:val="0056701E"/>
    <w:rsid w:val="005740D7"/>
    <w:rsid w:val="005A0F26"/>
    <w:rsid w:val="005A1B10"/>
    <w:rsid w:val="005A56B9"/>
    <w:rsid w:val="005A6850"/>
    <w:rsid w:val="005B1B1B"/>
    <w:rsid w:val="005C5932"/>
    <w:rsid w:val="005D3CA7"/>
    <w:rsid w:val="005D4CC1"/>
    <w:rsid w:val="005E46F7"/>
    <w:rsid w:val="005F4B91"/>
    <w:rsid w:val="005F55D2"/>
    <w:rsid w:val="0062312F"/>
    <w:rsid w:val="00623C28"/>
    <w:rsid w:val="00625F2C"/>
    <w:rsid w:val="006618E9"/>
    <w:rsid w:val="0068194B"/>
    <w:rsid w:val="00692703"/>
    <w:rsid w:val="006A1962"/>
    <w:rsid w:val="006B5D48"/>
    <w:rsid w:val="006B7D7B"/>
    <w:rsid w:val="006C1A5E"/>
    <w:rsid w:val="006E1507"/>
    <w:rsid w:val="006E7305"/>
    <w:rsid w:val="00712D8B"/>
    <w:rsid w:val="007273B7"/>
    <w:rsid w:val="00733E0A"/>
    <w:rsid w:val="0074403D"/>
    <w:rsid w:val="00746D44"/>
    <w:rsid w:val="007538DC"/>
    <w:rsid w:val="00757803"/>
    <w:rsid w:val="0079206B"/>
    <w:rsid w:val="00796076"/>
    <w:rsid w:val="007C0566"/>
    <w:rsid w:val="007C606B"/>
    <w:rsid w:val="007E25C8"/>
    <w:rsid w:val="007E6A61"/>
    <w:rsid w:val="00801140"/>
    <w:rsid w:val="00803404"/>
    <w:rsid w:val="00825D61"/>
    <w:rsid w:val="00834955"/>
    <w:rsid w:val="00855B59"/>
    <w:rsid w:val="00860461"/>
    <w:rsid w:val="0086487C"/>
    <w:rsid w:val="00870B20"/>
    <w:rsid w:val="008829F8"/>
    <w:rsid w:val="00885897"/>
    <w:rsid w:val="008A38C9"/>
    <w:rsid w:val="008A6538"/>
    <w:rsid w:val="008C7056"/>
    <w:rsid w:val="008F3B14"/>
    <w:rsid w:val="00901899"/>
    <w:rsid w:val="0090344B"/>
    <w:rsid w:val="00905715"/>
    <w:rsid w:val="0091321E"/>
    <w:rsid w:val="00913946"/>
    <w:rsid w:val="0092726B"/>
    <w:rsid w:val="009361BA"/>
    <w:rsid w:val="00944F78"/>
    <w:rsid w:val="009510E7"/>
    <w:rsid w:val="00952C89"/>
    <w:rsid w:val="009571D8"/>
    <w:rsid w:val="009650EA"/>
    <w:rsid w:val="0097790C"/>
    <w:rsid w:val="0098506E"/>
    <w:rsid w:val="009A44CE"/>
    <w:rsid w:val="009C4DFC"/>
    <w:rsid w:val="009D44F8"/>
    <w:rsid w:val="009E3160"/>
    <w:rsid w:val="009F220C"/>
    <w:rsid w:val="009F3B05"/>
    <w:rsid w:val="009F4931"/>
    <w:rsid w:val="009F68D6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93A5D"/>
    <w:rsid w:val="00AB32F8"/>
    <w:rsid w:val="00AB610B"/>
    <w:rsid w:val="00AD360E"/>
    <w:rsid w:val="00AD40FB"/>
    <w:rsid w:val="00AD69C5"/>
    <w:rsid w:val="00AD782D"/>
    <w:rsid w:val="00AE7650"/>
    <w:rsid w:val="00AF3F11"/>
    <w:rsid w:val="00B10EBE"/>
    <w:rsid w:val="00B236F1"/>
    <w:rsid w:val="00B50F99"/>
    <w:rsid w:val="00B51D1B"/>
    <w:rsid w:val="00B540F4"/>
    <w:rsid w:val="00B60FD0"/>
    <w:rsid w:val="00B622DF"/>
    <w:rsid w:val="00B6332A"/>
    <w:rsid w:val="00B81760"/>
    <w:rsid w:val="00B8494C"/>
    <w:rsid w:val="00BA1546"/>
    <w:rsid w:val="00BB4E51"/>
    <w:rsid w:val="00BD431F"/>
    <w:rsid w:val="00BE423E"/>
    <w:rsid w:val="00BF61AC"/>
    <w:rsid w:val="00BF71EF"/>
    <w:rsid w:val="00C47FA6"/>
    <w:rsid w:val="00C57FC6"/>
    <w:rsid w:val="00C66A7D"/>
    <w:rsid w:val="00C72CAB"/>
    <w:rsid w:val="00C779DA"/>
    <w:rsid w:val="00C814F7"/>
    <w:rsid w:val="00CA4B4D"/>
    <w:rsid w:val="00CB35C3"/>
    <w:rsid w:val="00CD2E50"/>
    <w:rsid w:val="00CD323D"/>
    <w:rsid w:val="00CE4030"/>
    <w:rsid w:val="00CE64B3"/>
    <w:rsid w:val="00CF1A49"/>
    <w:rsid w:val="00D0630C"/>
    <w:rsid w:val="00D243A9"/>
    <w:rsid w:val="00D305E5"/>
    <w:rsid w:val="00D37CD3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4D6C"/>
    <w:rsid w:val="00E01923"/>
    <w:rsid w:val="00E0214B"/>
    <w:rsid w:val="00E14498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9528E"/>
    <w:rsid w:val="00EA5099"/>
    <w:rsid w:val="00EC1351"/>
    <w:rsid w:val="00EC4CBF"/>
    <w:rsid w:val="00EC7A3D"/>
    <w:rsid w:val="00EE2CA8"/>
    <w:rsid w:val="00EF17E8"/>
    <w:rsid w:val="00EF51D9"/>
    <w:rsid w:val="00F130DD"/>
    <w:rsid w:val="00F24884"/>
    <w:rsid w:val="00F476C4"/>
    <w:rsid w:val="00F61DF9"/>
    <w:rsid w:val="00F81960"/>
    <w:rsid w:val="00F8769D"/>
    <w:rsid w:val="00F9350C"/>
    <w:rsid w:val="00F94EB5"/>
    <w:rsid w:val="00F9624D"/>
    <w:rsid w:val="00FB31C1"/>
    <w:rsid w:val="00FB58F2"/>
    <w:rsid w:val="00FC6AEA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BD5988"/>
  <w15:chartTrackingRefBased/>
  <w15:docId w15:val="{EF445A82-D830-47D7-82B4-7BC26AC7E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56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MG\AppData\Roaming\Microsoft\Templates\Modern%20chronological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C8A89F36F1D44464BD4F6FB640BB7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920A0E-CF72-4CE3-AA4D-0173F795B48F}"/>
      </w:docPartPr>
      <w:docPartBody>
        <w:p w:rsidR="00E164C0" w:rsidRDefault="007E0C3C">
          <w:pPr>
            <w:pStyle w:val="C8A89F36F1D44464BD4F6FB640BB7871"/>
          </w:pPr>
          <w:r w:rsidRPr="00CF1A49">
            <w:t>·</w:t>
          </w:r>
        </w:p>
      </w:docPartBody>
    </w:docPart>
    <w:docPart>
      <w:docPartPr>
        <w:name w:val="D887F2C389464C6EB7AC3C7FFB18E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28F9E8-D7C9-44E3-965D-5E48F314D172}"/>
      </w:docPartPr>
      <w:docPartBody>
        <w:p w:rsidR="00E164C0" w:rsidRDefault="007E0C3C">
          <w:pPr>
            <w:pStyle w:val="D887F2C389464C6EB7AC3C7FFB18E13D"/>
          </w:pPr>
          <w:r w:rsidRPr="00CF1A49">
            <w:t>Experience</w:t>
          </w:r>
        </w:p>
      </w:docPartBody>
    </w:docPart>
    <w:docPart>
      <w:docPartPr>
        <w:name w:val="FCC2EBD12FE74D37B11722C56D9A41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51EB58-2BD4-42E1-9102-D4DD6810A409}"/>
      </w:docPartPr>
      <w:docPartBody>
        <w:p w:rsidR="00E164C0" w:rsidRDefault="007E0C3C">
          <w:pPr>
            <w:pStyle w:val="FCC2EBD12FE74D37B11722C56D9A41AA"/>
          </w:pPr>
          <w:r w:rsidRPr="00CF1A49"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D6B"/>
    <w:rsid w:val="00315D6B"/>
    <w:rsid w:val="007A3854"/>
    <w:rsid w:val="007E0C3C"/>
    <w:rsid w:val="00A638D6"/>
    <w:rsid w:val="00E16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038D839B1254BFEBCC445CB1FE58E9A">
    <w:name w:val="0038D839B1254BFEBCC445CB1FE58E9A"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0CA50D39456D4AA1A95FEB8C607A044F">
    <w:name w:val="0CA50D39456D4AA1A95FEB8C607A044F"/>
  </w:style>
  <w:style w:type="paragraph" w:customStyle="1" w:styleId="22C5D836D4E44D26B9169B039AB2E5B9">
    <w:name w:val="22C5D836D4E44D26B9169B039AB2E5B9"/>
  </w:style>
  <w:style w:type="paragraph" w:customStyle="1" w:styleId="4D084B13E31240069E9A68B3145ACB7D">
    <w:name w:val="4D084B13E31240069E9A68B3145ACB7D"/>
  </w:style>
  <w:style w:type="paragraph" w:customStyle="1" w:styleId="799DAA51757F40968F46F46E6253F283">
    <w:name w:val="799DAA51757F40968F46F46E6253F283"/>
  </w:style>
  <w:style w:type="paragraph" w:customStyle="1" w:styleId="B5995BC89B7C47DC8700F558C38E7D0B">
    <w:name w:val="B5995BC89B7C47DC8700F558C38E7D0B"/>
  </w:style>
  <w:style w:type="paragraph" w:customStyle="1" w:styleId="C8A89F36F1D44464BD4F6FB640BB7871">
    <w:name w:val="C8A89F36F1D44464BD4F6FB640BB7871"/>
  </w:style>
  <w:style w:type="paragraph" w:customStyle="1" w:styleId="91AB762B0D154015B46868E9EACC01E4">
    <w:name w:val="91AB762B0D154015B46868E9EACC01E4"/>
  </w:style>
  <w:style w:type="paragraph" w:customStyle="1" w:styleId="1FC5B8337F744091B930FAA34633308A">
    <w:name w:val="1FC5B8337F744091B930FAA34633308A"/>
  </w:style>
  <w:style w:type="paragraph" w:customStyle="1" w:styleId="DC0A6330D4FF418D96ACB3082F8C5792">
    <w:name w:val="DC0A6330D4FF418D96ACB3082F8C5792"/>
  </w:style>
  <w:style w:type="paragraph" w:customStyle="1" w:styleId="2C25207E13604F46B2812F4369948507">
    <w:name w:val="2C25207E13604F46B2812F4369948507"/>
  </w:style>
  <w:style w:type="paragraph" w:customStyle="1" w:styleId="D887F2C389464C6EB7AC3C7FFB18E13D">
    <w:name w:val="D887F2C389464C6EB7AC3C7FFB18E13D"/>
  </w:style>
  <w:style w:type="paragraph" w:customStyle="1" w:styleId="D4E2CFFB7EB34056ABA7B1AD7CC34DE3">
    <w:name w:val="D4E2CFFB7EB34056ABA7B1AD7CC34DE3"/>
  </w:style>
  <w:style w:type="paragraph" w:customStyle="1" w:styleId="C7A9EB1270A44E28B67AEBC2150ECD3F">
    <w:name w:val="C7A9EB1270A44E28B67AEBC2150ECD3F"/>
  </w:style>
  <w:style w:type="paragraph" w:customStyle="1" w:styleId="EE326DAE35D64290AF08B09CCA263CFD">
    <w:name w:val="EE326DAE35D64290AF08B09CCA263CFD"/>
  </w:style>
  <w:style w:type="character" w:styleId="SubtleReference">
    <w:name w:val="Subtle Reference"/>
    <w:basedOn w:val="DefaultParagraphFont"/>
    <w:uiPriority w:val="10"/>
    <w:qFormat/>
    <w:rsid w:val="00315D6B"/>
    <w:rPr>
      <w:b/>
      <w:caps w:val="0"/>
      <w:smallCaps/>
      <w:color w:val="595959" w:themeColor="text1" w:themeTint="A6"/>
    </w:rPr>
  </w:style>
  <w:style w:type="paragraph" w:customStyle="1" w:styleId="72D039B86F124B5898D9F1CE405BA8AE">
    <w:name w:val="72D039B86F124B5898D9F1CE405BA8AE"/>
  </w:style>
  <w:style w:type="paragraph" w:customStyle="1" w:styleId="52634E22905D4F85BA7E7605E0EAA3DA">
    <w:name w:val="52634E22905D4F85BA7E7605E0EAA3DA"/>
  </w:style>
  <w:style w:type="paragraph" w:customStyle="1" w:styleId="B247BA2EA04342DB812C1D6219CA50C1">
    <w:name w:val="B247BA2EA04342DB812C1D6219CA50C1"/>
  </w:style>
  <w:style w:type="paragraph" w:customStyle="1" w:styleId="D84F3E91E3F444F395A430D0186C64AF">
    <w:name w:val="D84F3E91E3F444F395A430D0186C64AF"/>
  </w:style>
  <w:style w:type="paragraph" w:customStyle="1" w:styleId="96317922DE3A484993B7B1840495B8BE">
    <w:name w:val="96317922DE3A484993B7B1840495B8BE"/>
  </w:style>
  <w:style w:type="paragraph" w:customStyle="1" w:styleId="9B7AB6C640A44604BEEC7BA6B554D612">
    <w:name w:val="9B7AB6C640A44604BEEC7BA6B554D612"/>
  </w:style>
  <w:style w:type="paragraph" w:customStyle="1" w:styleId="A17FB6F1699B4E128E1278194938D6E7">
    <w:name w:val="A17FB6F1699B4E128E1278194938D6E7"/>
  </w:style>
  <w:style w:type="paragraph" w:customStyle="1" w:styleId="BDD8B33F90B54F89B9D2B1A98710C74F">
    <w:name w:val="BDD8B33F90B54F89B9D2B1A98710C74F"/>
  </w:style>
  <w:style w:type="paragraph" w:customStyle="1" w:styleId="7D6750C897C54FF6889F6D5CF7204FAE">
    <w:name w:val="7D6750C897C54FF6889F6D5CF7204FAE"/>
  </w:style>
  <w:style w:type="paragraph" w:customStyle="1" w:styleId="91F151BE4FF34EC382996B20300B2D21">
    <w:name w:val="91F151BE4FF34EC382996B20300B2D21"/>
  </w:style>
  <w:style w:type="paragraph" w:customStyle="1" w:styleId="8FD9AC2E6AE24D159CD242CD0A376A35">
    <w:name w:val="8FD9AC2E6AE24D159CD242CD0A376A35"/>
  </w:style>
  <w:style w:type="paragraph" w:customStyle="1" w:styleId="269ABD30896948EFBB5802E8AACDD72B">
    <w:name w:val="269ABD30896948EFBB5802E8AACDD72B"/>
  </w:style>
  <w:style w:type="paragraph" w:customStyle="1" w:styleId="2B1A72AF9F004A60A4C4FCF338202D70">
    <w:name w:val="2B1A72AF9F004A60A4C4FCF338202D70"/>
  </w:style>
  <w:style w:type="paragraph" w:customStyle="1" w:styleId="7E4945E471524ABA82299FC3214691A5">
    <w:name w:val="7E4945E471524ABA82299FC3214691A5"/>
  </w:style>
  <w:style w:type="paragraph" w:customStyle="1" w:styleId="26E11A29B4EF48D2AD29C655A0F458C5">
    <w:name w:val="26E11A29B4EF48D2AD29C655A0F458C5"/>
  </w:style>
  <w:style w:type="paragraph" w:customStyle="1" w:styleId="A36CCD76F8884D0ABEF2B96436D6076B">
    <w:name w:val="A36CCD76F8884D0ABEF2B96436D6076B"/>
  </w:style>
  <w:style w:type="paragraph" w:customStyle="1" w:styleId="0BBE3F118700496AB7671DCFC5785B1F">
    <w:name w:val="0BBE3F118700496AB7671DCFC5785B1F"/>
  </w:style>
  <w:style w:type="paragraph" w:customStyle="1" w:styleId="466A77D8153340A895B8850925467352">
    <w:name w:val="466A77D8153340A895B8850925467352"/>
  </w:style>
  <w:style w:type="paragraph" w:customStyle="1" w:styleId="FCC2EBD12FE74D37B11722C56D9A41AA">
    <w:name w:val="FCC2EBD12FE74D37B11722C56D9A41AA"/>
  </w:style>
  <w:style w:type="paragraph" w:customStyle="1" w:styleId="B7B7808EEB1F4730A36EF1D5EAD8E2C7">
    <w:name w:val="B7B7808EEB1F4730A36EF1D5EAD8E2C7"/>
  </w:style>
  <w:style w:type="paragraph" w:customStyle="1" w:styleId="DB8E6242727C4E30BA7C237CD7E802CB">
    <w:name w:val="DB8E6242727C4E30BA7C237CD7E802CB"/>
  </w:style>
  <w:style w:type="paragraph" w:customStyle="1" w:styleId="B5C61B4F83F448048F13880F1D2FA46C">
    <w:name w:val="B5C61B4F83F448048F13880F1D2FA46C"/>
  </w:style>
  <w:style w:type="paragraph" w:customStyle="1" w:styleId="5338BE28393048838BB0FEC7C9FAED14">
    <w:name w:val="5338BE28393048838BB0FEC7C9FAED14"/>
  </w:style>
  <w:style w:type="paragraph" w:customStyle="1" w:styleId="FE0F7DC5256C4A66B9B3EC71A7FE8AFD">
    <w:name w:val="FE0F7DC5256C4A66B9B3EC71A7FE8AFD"/>
  </w:style>
  <w:style w:type="paragraph" w:customStyle="1" w:styleId="E80B97DC69754B3B832A7B1F173FFB9A">
    <w:name w:val="E80B97DC69754B3B832A7B1F173FFB9A"/>
  </w:style>
  <w:style w:type="paragraph" w:customStyle="1" w:styleId="B76C4EF772334524B2D562266F2F4122">
    <w:name w:val="B76C4EF772334524B2D562266F2F4122"/>
  </w:style>
  <w:style w:type="paragraph" w:customStyle="1" w:styleId="4A17552597194355A7CA6E7BB7ADCB4F">
    <w:name w:val="4A17552597194355A7CA6E7BB7ADCB4F"/>
    <w:rsid w:val="00315D6B"/>
  </w:style>
  <w:style w:type="paragraph" w:customStyle="1" w:styleId="AF92A8C4AADC401BA0BA871DB2CCA589">
    <w:name w:val="AF92A8C4AADC401BA0BA871DB2CCA589"/>
    <w:rsid w:val="00315D6B"/>
  </w:style>
  <w:style w:type="paragraph" w:customStyle="1" w:styleId="C2696130711E475583D3CF2E40911303">
    <w:name w:val="C2696130711E475583D3CF2E40911303"/>
    <w:rsid w:val="00315D6B"/>
  </w:style>
  <w:style w:type="paragraph" w:customStyle="1" w:styleId="CADED9E7485E4EC3A912E610AEAE1F85">
    <w:name w:val="CADED9E7485E4EC3A912E610AEAE1F85"/>
    <w:rsid w:val="00315D6B"/>
  </w:style>
  <w:style w:type="paragraph" w:customStyle="1" w:styleId="3128FC958C8A4295B9794A7C63746C69">
    <w:name w:val="3128FC958C8A4295B9794A7C63746C69"/>
    <w:rsid w:val="00315D6B"/>
  </w:style>
  <w:style w:type="paragraph" w:customStyle="1" w:styleId="AE242A72DF4041EB92104F0186739495">
    <w:name w:val="AE242A72DF4041EB92104F0186739495"/>
    <w:rsid w:val="00315D6B"/>
  </w:style>
  <w:style w:type="paragraph" w:customStyle="1" w:styleId="771665737F6D45EDBE188C0DA6973077">
    <w:name w:val="771665737F6D45EDBE188C0DA6973077"/>
    <w:rsid w:val="00315D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E7E1B-FA57-495E-846D-7FA40038F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Modern chronological resume</Template>
  <TotalTime>163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JMG</dc:creator>
  <cp:keywords/>
  <dc:description/>
  <cp:lastModifiedBy>Jeremy Garner</cp:lastModifiedBy>
  <cp:revision>6</cp:revision>
  <dcterms:created xsi:type="dcterms:W3CDTF">2020-11-05T03:25:00Z</dcterms:created>
  <dcterms:modified xsi:type="dcterms:W3CDTF">2020-11-09T13:44:00Z</dcterms:modified>
  <cp:category/>
</cp:coreProperties>
</file>